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42DA0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1AC6F452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D97B32C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1FC18078" w14:textId="77777777" w:rsidR="00D947D8" w:rsidRDefault="00D947D8" w:rsidP="1FB29386">
      <w:pPr>
        <w:pStyle w:val="Zkladntext"/>
        <w:spacing w:before="4"/>
      </w:pPr>
    </w:p>
    <w:p w14:paraId="5D6A3B22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ES-430</w:t>
      </w:r>
      <w:r w:rsidR="000B5EF4">
        <w:t>3 R</w:t>
      </w:r>
      <w:r w:rsidRPr="1FB29386">
        <w:t xml:space="preserve">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p w14:paraId="4F6B6264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35C6CCD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5AA6467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54DAA799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68085880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BC6D49A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45D719DF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</w:tc>
      </w:tr>
    </w:tbl>
    <w:p w14:paraId="23381432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5C744BA0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396B9902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6FD9A935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0C3D3B09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240E8796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6AD1E64D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74861390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56A95E5E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A961AEF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2B94140C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7C56C77D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117CFEED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034C939B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BC75C0E" w14:textId="77777777" w:rsidR="00311851" w:rsidRDefault="003B3DD3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0B5EF4">
              <w:rPr>
                <w:w w:val="105"/>
                <w:sz w:val="24"/>
              </w:rPr>
              <w:t>8</w:t>
            </w:r>
            <w:r>
              <w:rPr>
                <w:w w:val="105"/>
                <w:sz w:val="24"/>
              </w:rPr>
              <w:t xml:space="preserve">00 ± </w:t>
            </w:r>
            <w:r w:rsidR="000B5EF4">
              <w:rPr>
                <w:w w:val="105"/>
                <w:sz w:val="24"/>
              </w:rPr>
              <w:t>2</w:t>
            </w:r>
            <w:r>
              <w:rPr>
                <w:spacing w:val="-5"/>
                <w:w w:val="105"/>
                <w:sz w:val="24"/>
              </w:rPr>
              <w:t>00</w:t>
            </w:r>
            <w:r w:rsidR="00311851">
              <w:rPr>
                <w:sz w:val="24"/>
              </w:rPr>
              <w:t xml:space="preserve"> </w:t>
            </w:r>
          </w:p>
          <w:p w14:paraId="1A234827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5693BA16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05E2C3B3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282FFD06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540A9756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355C9503" w14:textId="77777777" w:rsidR="00311851" w:rsidRDefault="000B5EF4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7</w:t>
            </w:r>
            <w:r w:rsidR="283B3D6A" w:rsidRPr="283B3D6A">
              <w:rPr>
                <w:w w:val="105"/>
                <w:sz w:val="24"/>
                <w:szCs w:val="24"/>
              </w:rPr>
              <w:t xml:space="preserve">00 ± </w:t>
            </w:r>
            <w:r>
              <w:rPr>
                <w:spacing w:val="-5"/>
                <w:w w:val="105"/>
                <w:sz w:val="24"/>
                <w:szCs w:val="24"/>
              </w:rPr>
              <w:t>2</w:t>
            </w:r>
            <w:r w:rsidR="283B3D6A" w:rsidRPr="283B3D6A">
              <w:rPr>
                <w:spacing w:val="-5"/>
                <w:w w:val="105"/>
                <w:sz w:val="24"/>
                <w:szCs w:val="24"/>
              </w:rPr>
              <w:t>00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3BCD549B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4F3380D8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3E144F70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677A6CB6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5EA97548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26052BF7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F747048" w14:textId="77777777" w:rsidR="00D947D8" w:rsidRDefault="003B3DD3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0B5EF4">
              <w:rPr>
                <w:w w:val="105"/>
                <w:sz w:val="24"/>
              </w:rPr>
              <w:t>6</w:t>
            </w:r>
            <w:r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210453EC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45E4ABFE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C385933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08C2C762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3367A383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 xml:space="preserve">1.11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29F8B92D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768762E3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0A7156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4ECD9FF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D73F3B7" w14:textId="77777777" w:rsidR="00D947D8" w:rsidRDefault="000B5EF4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0459726D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0B5EF4" w14:paraId="04E4FDE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2E98D82" w14:textId="77777777" w:rsidR="000B5EF4" w:rsidRPr="000B5EF4" w:rsidRDefault="000B5EF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vytrvzen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14E69569" w14:textId="77777777" w:rsidR="000B5EF4" w:rsidRDefault="000B5EF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CFEA72C" w14:textId="77777777" w:rsidR="000B5EF4" w:rsidRDefault="000B5EF4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10 ± 2</w:t>
            </w:r>
          </w:p>
        </w:tc>
        <w:tc>
          <w:tcPr>
            <w:tcW w:w="2339" w:type="dxa"/>
            <w:vAlign w:val="center"/>
          </w:tcPr>
          <w:p w14:paraId="00602E83" w14:textId="77777777" w:rsidR="000B5EF4" w:rsidRDefault="000B5EF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0B5EF4" w14:paraId="1AA4566F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FEC739C" w14:textId="77777777" w:rsidR="000B5EF4" w:rsidRPr="000B5EF4" w:rsidRDefault="000B5EF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Vrcholn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exotermie</w:t>
            </w:r>
            <w:r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1C0BD7" w14:textId="77777777" w:rsidR="000B5EF4" w:rsidRDefault="000B5EF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07FEF47A" w14:textId="77777777" w:rsidR="000B5EF4" w:rsidRDefault="000B5EF4" w:rsidP="00311851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135 ± 10</w:t>
            </w:r>
          </w:p>
        </w:tc>
        <w:tc>
          <w:tcPr>
            <w:tcW w:w="2339" w:type="dxa"/>
            <w:vAlign w:val="center"/>
          </w:tcPr>
          <w:p w14:paraId="5AF596BA" w14:textId="77777777" w:rsidR="000B5EF4" w:rsidRDefault="000B5EF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07D2907B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D949347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37E2D20D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13A10C99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246D1530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1ECED5C3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33FD8172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F5BC630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7FEB67C3" w14:textId="77777777" w:rsidR="00D947D8" w:rsidRDefault="00D947D8">
      <w:pPr>
        <w:sectPr w:rsidR="00D947D8" w:rsidSect="000B5E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04F8A073" w14:textId="77777777" w:rsidR="00D947D8" w:rsidRDefault="00D947D8">
      <w:pPr>
        <w:pStyle w:val="Zkladntext"/>
        <w:spacing w:before="139"/>
      </w:pPr>
    </w:p>
    <w:p w14:paraId="513011F3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3C2D7DA1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383967F9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0D56972C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4DF2330C" w14:textId="77777777" w:rsidR="00D947D8" w:rsidRDefault="00D947D8">
      <w:pPr>
        <w:pStyle w:val="Zkladntext"/>
        <w:spacing w:before="5"/>
      </w:pPr>
    </w:p>
    <w:p w14:paraId="5F9D38D0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2D995B28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F4ACDF8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23CC8507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818209A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50A7A396" w14:textId="77777777" w:rsidR="00D947D8" w:rsidRDefault="00DE47D2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2A26C" w14:textId="77777777" w:rsidR="000B5EF4" w:rsidRDefault="000B5EF4">
      <w:r>
        <w:separator/>
      </w:r>
    </w:p>
  </w:endnote>
  <w:endnote w:type="continuationSeparator" w:id="0">
    <w:p w14:paraId="2207EEC4" w14:textId="77777777" w:rsidR="000B5EF4" w:rsidRDefault="000B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9761" w14:textId="77777777" w:rsidR="00DE47D2" w:rsidRDefault="00DE47D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C4D0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4ED60BF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6997" w14:textId="77777777" w:rsidR="00DE47D2" w:rsidRDefault="00DE47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09912" w14:textId="77777777" w:rsidR="000B5EF4" w:rsidRDefault="000B5EF4">
      <w:r>
        <w:separator/>
      </w:r>
    </w:p>
  </w:footnote>
  <w:footnote w:type="continuationSeparator" w:id="0">
    <w:p w14:paraId="250988A7" w14:textId="77777777" w:rsidR="000B5EF4" w:rsidRDefault="000B5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B39E" w14:textId="77777777" w:rsidR="00DE47D2" w:rsidRDefault="00DE47D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A8E4A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ES-430</w:t>
    </w:r>
    <w:r w:rsidR="000B5EF4">
      <w:rPr>
        <w:rFonts w:ascii="Aptos" w:eastAsia="Aptos" w:hAnsi="Aptos" w:cs="Aptos"/>
        <w:b/>
        <w:bCs/>
        <w:sz w:val="24"/>
        <w:szCs w:val="24"/>
        <w:lang w:val="cs-CZ"/>
      </w:rPr>
      <w:t>3 R</w:t>
    </w:r>
  </w:p>
  <w:p w14:paraId="12B18693" w14:textId="61C3CE87" w:rsidR="00D947D8" w:rsidRDefault="4479D8F1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NEPLNĚNÝ AKRYLÁTOVÝ</w:t>
    </w:r>
    <w:r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1273F7BD" wp14:editId="05F3CB2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shape id="Graphic 1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spid="_x0000_s1026" fillcolor="black" stroked="f" path="m20859,41624l12738,39987,6107,35528,1638,28926,,20859,1638,12738,6107,6107,12738,1638,20859,r8082,1638l35575,6107r4492,6631l41719,20859r-1652,8067l35575,35528r-6634,4459l20859,41624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w14:anchorId="20A83BAE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74C65C0E" wp14:editId="78C675B3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group id="Group 2" style="position:absolute;margin-left:72.35pt;margin-top:32.85pt;width:98.8pt;height:35.35pt;z-index:-15825920;mso-wrap-distance-left:0;mso-wrap-distance-right:0;mso-position-horizontal-relative:page;mso-position-vertical-relative:page" coordsize="12547,4489" o:spid="_x0000_s1026" w14:anchorId="0D634A9F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3" style="position:absolute;left:975;top:2231;width:2088;height:2256;visibility:visible;mso-wrap-style:square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o:title="" r:id="rId5"/>
              </v:shape>
              <v:shape id="Graphic 4" style="position:absolute;left:1333;top:2541;width:1721;height:1949;visibility:visible;mso-wrap-style:square;v-text-anchor:top" coordsize="172085,194945" o:spid="_x0000_s1028" fillcolor="#fdfdfd" stroked="f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>
                <v:path arrowok="t"/>
              </v:shape>
              <v:shape id="Image 5" style="position:absolute;top:1348;width:2087;height:2270;visibility:visible;mso-wrap-style:square" o:spid="_x0000_s1029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o:title="" r:id="rId6"/>
              </v:shape>
              <v:shape id="Image 6" style="position:absolute;left:355;top:1662;width:2220;height:2383;visibility:visible;mso-wrap-style:square" o:spid="_x0000_s1030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o:title="" r:id="rId7"/>
              </v:shape>
              <v:shape id="Graphic 7" style="position:absolute;left:840;top:2090;width:1740;height:1956;visibility:visible;mso-wrap-style:square;v-text-anchor:top" coordsize="173990,195580" o:spid="_x0000_s1031" fillcolor="#fdfdfd" stroked="f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>
                <v:path arrowok="t"/>
              </v:shape>
              <v:shape id="Image 8" style="position:absolute;left:11424;top:253;width:1119;height:1111;visibility:visible;mso-wrap-style:square" o:spid="_x0000_s1032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o:title="" r:id="rId8"/>
              </v:shape>
              <v:shape id="Graphic 9" style="position:absolute;left:773;width:10471;height:3498;visibility:visible;mso-wrap-style:square;v-text-anchor:top" coordsize="1047115,349885" o:spid="_x0000_s1033" fillcolor="black" stroked="f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>
                <v:path arrowok="t"/>
              </v:shape>
              <w10:wrap anchorx="page" anchory="page"/>
            </v:group>
          </w:pict>
        </mc:Fallback>
      </mc:AlternateContent>
    </w:r>
    <w:r w:rsidR="00DE47D2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3F847923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11F13" w14:textId="77777777" w:rsidR="00DE47D2" w:rsidRDefault="00DE47D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5EF4"/>
    <w:rsid w:val="000B5EF4"/>
    <w:rsid w:val="00125DED"/>
    <w:rsid w:val="002556B3"/>
    <w:rsid w:val="002F4603"/>
    <w:rsid w:val="00311851"/>
    <w:rsid w:val="0038189C"/>
    <w:rsid w:val="003B3DD3"/>
    <w:rsid w:val="005923BD"/>
    <w:rsid w:val="00953ABF"/>
    <w:rsid w:val="009571F8"/>
    <w:rsid w:val="00A045DD"/>
    <w:rsid w:val="00A264C2"/>
    <w:rsid w:val="00B304FA"/>
    <w:rsid w:val="00C7524A"/>
    <w:rsid w:val="00CE4134"/>
    <w:rsid w:val="00D947D8"/>
    <w:rsid w:val="00DB3615"/>
    <w:rsid w:val="00DE47D2"/>
    <w:rsid w:val="00E00F3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79D8F1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75C5B4"/>
  <w15:docId w15:val="{7F5210C1-5F1D-2D40-8F0F-B1802A80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1</TotalTime>
  <Pages>2</Pages>
  <Words>252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2024-04-24T11:13:00Z</dcterms:created>
  <dcterms:modified xsi:type="dcterms:W3CDTF">2024-05-28T14:04:00Z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